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Default="00B64D39" w:rsidP="00B64D39">
            <w:pPr>
              <w:pStyle w:val="Heading1"/>
              <w:framePr w:hSpace="0" w:wrap="auto" w:vAnchor="margin" w:xAlign="left" w:yAlign="inline"/>
              <w:jc w:val="left"/>
            </w:pPr>
            <w:r>
              <w:t>monroe city, mo, health fair</w:t>
            </w:r>
          </w:p>
          <w:p w:rsidR="00B64D39" w:rsidRPr="00B64D39" w:rsidRDefault="00B64D39" w:rsidP="00B64D39"/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0DB7917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B64D39" w:rsidP="00AF300E">
            <w:pPr>
              <w:spacing w:before="300" w:after="100"/>
              <w:jc w:val="center"/>
            </w:pPr>
            <w:r>
              <w:t>Thursday</w:t>
            </w:r>
            <w:r w:rsidR="00AF300E" w:rsidRPr="00AF300E">
              <w:t xml:space="preserve">, </w:t>
            </w:r>
            <w:r>
              <w:t>June 15, 2023, 10:30 a.m.-2:00 p.m.</w:t>
            </w:r>
          </w:p>
          <w:p w:rsidR="00AF300E" w:rsidRDefault="00B64D39" w:rsidP="00AF300E">
            <w:pPr>
              <w:jc w:val="center"/>
            </w:pPr>
            <w:r>
              <w:t>Monroe City Senior Center</w:t>
            </w:r>
          </w:p>
          <w:p w:rsidR="00B64D39" w:rsidRDefault="00B64D39" w:rsidP="00AF300E">
            <w:pPr>
              <w:jc w:val="center"/>
            </w:pPr>
            <w:r>
              <w:t>314 S Main St</w:t>
            </w:r>
          </w:p>
          <w:p w:rsidR="00B64D39" w:rsidRDefault="00B64D39" w:rsidP="00AF300E">
            <w:pPr>
              <w:jc w:val="center"/>
            </w:pPr>
            <w:r>
              <w:t>Monroe City, MO 63456</w:t>
            </w:r>
          </w:p>
          <w:p w:rsidR="00B64D39" w:rsidRPr="00AF300E" w:rsidRDefault="00B64D39" w:rsidP="00AF300E">
            <w:pPr>
              <w:jc w:val="center"/>
            </w:pP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C7CA51E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B64D39" w:rsidP="00AF300E">
            <w:pPr>
              <w:spacing w:before="300" w:after="100"/>
              <w:jc w:val="center"/>
            </w:pPr>
            <w:r>
              <w:t>Open to all ages!</w:t>
            </w:r>
          </w:p>
          <w:p w:rsidR="00AF300E" w:rsidRDefault="00B64D39" w:rsidP="00AF300E">
            <w:pPr>
              <w:spacing w:after="100"/>
              <w:jc w:val="center"/>
            </w:pPr>
            <w:r>
              <w:t>Monroe County Health Department</w:t>
            </w:r>
          </w:p>
          <w:p w:rsidR="00B64D39" w:rsidRDefault="00B64D39" w:rsidP="00AF300E">
            <w:pPr>
              <w:spacing w:after="100"/>
              <w:jc w:val="center"/>
            </w:pPr>
            <w:r>
              <w:t>660-327-4653</w:t>
            </w:r>
          </w:p>
          <w:p w:rsidR="00B64D39" w:rsidRPr="00AF300E" w:rsidRDefault="00B64D39" w:rsidP="00AF300E">
            <w:pPr>
              <w:spacing w:after="100"/>
              <w:jc w:val="center"/>
            </w:pPr>
            <w:r>
              <w:t>monroecountyhealth.com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B64D39" w:rsidP="00AF300E">
            <w:pPr>
              <w:pStyle w:val="Heading3"/>
              <w:framePr w:hSpace="0" w:wrap="auto" w:vAnchor="margin" w:xAlign="left" w:yAlign="inline"/>
            </w:pPr>
            <w:r>
              <w:t xml:space="preserve">Come and get your </w:t>
            </w:r>
            <w:proofErr w:type="spellStart"/>
            <w:r>
              <w:t>hemaglobin</w:t>
            </w:r>
            <w:proofErr w:type="spellEnd"/>
            <w:r>
              <w:t xml:space="preserve"> A1C and </w:t>
            </w:r>
            <w:r w:rsidR="000375C6">
              <w:t>blood pressure</w:t>
            </w:r>
            <w:r>
              <w:t xml:space="preserve"> checked for FREE</w:t>
            </w:r>
            <w:r w:rsidR="000375C6">
              <w:t>.  L</w:t>
            </w:r>
            <w:r>
              <w:t>earn about diabetes, heart disease, WIC</w:t>
            </w:r>
            <w:r w:rsidR="000375C6">
              <w:t>,</w:t>
            </w:r>
            <w:r>
              <w:t xml:space="preserve"> and healthy</w:t>
            </w:r>
            <w:r w:rsidR="000375C6">
              <w:t xml:space="preserve"> living</w:t>
            </w:r>
            <w:r>
              <w:t>!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30FF46B4" wp14:editId="02872E12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9369AE" w:rsidRDefault="009369AE">
      <w:pPr>
        <w:spacing w:before="0"/>
      </w:pPr>
      <w:r>
        <w:separator/>
      </w:r>
    </w:p>
  </w:endnote>
  <w:endnote w:type="continuationSeparator" w:id="0">
    <w:p w:rsidR="009369AE" w:rsidRDefault="009369A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9369AE" w:rsidRDefault="009369AE">
      <w:pPr>
        <w:spacing w:before="0"/>
      </w:pPr>
      <w:r>
        <w:separator/>
      </w:r>
    </w:p>
  </w:footnote>
  <w:footnote w:type="continuationSeparator" w:id="0">
    <w:p w:rsidR="009369AE" w:rsidRDefault="009369A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D39"/>
    <w:rsid w:val="00024B92"/>
    <w:rsid w:val="0003383B"/>
    <w:rsid w:val="000375C6"/>
    <w:rsid w:val="0012686D"/>
    <w:rsid w:val="001D6E60"/>
    <w:rsid w:val="002D3176"/>
    <w:rsid w:val="003B2720"/>
    <w:rsid w:val="003E6DF0"/>
    <w:rsid w:val="004008C9"/>
    <w:rsid w:val="004650EC"/>
    <w:rsid w:val="005325F0"/>
    <w:rsid w:val="00582666"/>
    <w:rsid w:val="005E4C04"/>
    <w:rsid w:val="00673C5F"/>
    <w:rsid w:val="006B609A"/>
    <w:rsid w:val="00715CEC"/>
    <w:rsid w:val="00723AA3"/>
    <w:rsid w:val="009369AE"/>
    <w:rsid w:val="00A51113"/>
    <w:rsid w:val="00AF300E"/>
    <w:rsid w:val="00B64D39"/>
    <w:rsid w:val="00CA580F"/>
    <w:rsid w:val="00D02AD4"/>
    <w:rsid w:val="00D85786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B53809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en-US%7bF4BF9221-A96F-4DCA-B011-F58D869B199A%7d\%7bE3F022B7-D88E-41B7-A8C9-70F99234FD48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{E3F022B7-D88E-41B7-A8C9-70F99234FD48}tf03978815_win32</Template>
  <TotalTime>0</TotalTime>
  <Pages>1</Pages>
  <Words>55</Words>
  <Characters>315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2023-01-25T16:42:00Z</dcterms:created>
  <dcterms:modified xsi:type="dcterms:W3CDTF">2023-01-25T19:59:00Z</dcterms:modified>
</cp:coreProperties>
</file>